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5375" w:rsidRPr="00F376A8" w:rsidRDefault="00135375" w:rsidP="00135375">
      <w:pPr>
        <w:spacing w:line="300" w:lineRule="auto"/>
        <w:rPr>
          <w:rFonts w:asciiTheme="minorEastAsia" w:eastAsiaTheme="minorEastAsia" w:hAnsiTheme="minorEastAsia"/>
          <w:sz w:val="28"/>
        </w:rPr>
      </w:pPr>
      <w:r w:rsidRPr="00F376A8">
        <w:rPr>
          <w:rFonts w:asciiTheme="minorEastAsia" w:eastAsiaTheme="minorEastAsia" w:hAnsiTheme="minorEastAsia" w:hint="eastAsia"/>
          <w:sz w:val="28"/>
        </w:rPr>
        <w:t>附件</w:t>
      </w:r>
      <w:r w:rsidR="000619EE" w:rsidRPr="00F376A8">
        <w:rPr>
          <w:rFonts w:asciiTheme="minorEastAsia" w:eastAsiaTheme="minorEastAsia" w:hAnsiTheme="minorEastAsia" w:hint="eastAsia"/>
          <w:sz w:val="28"/>
        </w:rPr>
        <w:t>2</w:t>
      </w:r>
      <w:r w:rsidRPr="00F376A8">
        <w:rPr>
          <w:rFonts w:asciiTheme="minorEastAsia" w:eastAsiaTheme="minorEastAsia" w:hAnsiTheme="minorEastAsia" w:hint="eastAsia"/>
          <w:sz w:val="28"/>
        </w:rPr>
        <w:t>：</w:t>
      </w:r>
    </w:p>
    <w:p w:rsidR="00135375" w:rsidRPr="00841883" w:rsidRDefault="00135375" w:rsidP="00C31CAA">
      <w:pPr>
        <w:spacing w:afterLines="50"/>
        <w:jc w:val="center"/>
        <w:rPr>
          <w:rFonts w:ascii="方正小标宋简体" w:eastAsia="方正小标宋简体" w:hAnsi="宋体"/>
          <w:sz w:val="40"/>
          <w:szCs w:val="32"/>
        </w:rPr>
      </w:pPr>
      <w:r w:rsidRPr="00135375">
        <w:rPr>
          <w:rFonts w:ascii="方正小标宋简体" w:eastAsia="方正小标宋简体" w:hAnsi="宋体" w:hint="eastAsia"/>
          <w:sz w:val="40"/>
          <w:szCs w:val="32"/>
        </w:rPr>
        <w:t>计量比对报名表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775"/>
        <w:gridCol w:w="3590"/>
        <w:gridCol w:w="1776"/>
        <w:gridCol w:w="1919"/>
      </w:tblGrid>
      <w:tr w:rsidR="00C34A9D" w:rsidRPr="00135375" w:rsidTr="003557F5">
        <w:trPr>
          <w:cantSplit/>
          <w:trHeight w:val="557"/>
        </w:trPr>
        <w:tc>
          <w:tcPr>
            <w:tcW w:w="980" w:type="pct"/>
            <w:tcBorders>
              <w:top w:val="double" w:sz="6" w:space="0" w:color="auto"/>
              <w:left w:val="double" w:sz="6" w:space="0" w:color="auto"/>
              <w:bottom w:val="single" w:sz="4" w:space="0" w:color="auto"/>
            </w:tcBorders>
            <w:vAlign w:val="center"/>
          </w:tcPr>
          <w:p w:rsidR="00C34A9D" w:rsidRPr="00135375" w:rsidRDefault="00C34A9D" w:rsidP="003557F5">
            <w:pPr>
              <w:jc w:val="center"/>
              <w:rPr>
                <w:sz w:val="24"/>
              </w:rPr>
            </w:pPr>
            <w:r w:rsidRPr="00135375">
              <w:rPr>
                <w:rFonts w:hint="eastAsia"/>
                <w:sz w:val="24"/>
              </w:rPr>
              <w:t>项目名称</w:t>
            </w:r>
          </w:p>
        </w:tc>
        <w:tc>
          <w:tcPr>
            <w:tcW w:w="1981" w:type="pct"/>
            <w:tcBorders>
              <w:top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4A9D" w:rsidRPr="00135375" w:rsidRDefault="00841883" w:rsidP="0084188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工作毛细管黏度计计量</w:t>
            </w:r>
            <w:r w:rsidR="005E7695">
              <w:rPr>
                <w:rFonts w:hint="eastAsia"/>
                <w:sz w:val="24"/>
              </w:rPr>
              <w:t>比对</w:t>
            </w:r>
          </w:p>
        </w:tc>
        <w:tc>
          <w:tcPr>
            <w:tcW w:w="980" w:type="pct"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4A9D" w:rsidRPr="00135375" w:rsidRDefault="00C34A9D" w:rsidP="003557F5">
            <w:pPr>
              <w:jc w:val="center"/>
              <w:rPr>
                <w:sz w:val="24"/>
              </w:rPr>
            </w:pPr>
            <w:r w:rsidRPr="00135375">
              <w:rPr>
                <w:rFonts w:hint="eastAsia"/>
                <w:sz w:val="24"/>
              </w:rPr>
              <w:t>项目编号</w:t>
            </w:r>
          </w:p>
        </w:tc>
        <w:tc>
          <w:tcPr>
            <w:tcW w:w="1059" w:type="pct"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vAlign w:val="center"/>
          </w:tcPr>
          <w:p w:rsidR="00C34A9D" w:rsidRPr="00135375" w:rsidRDefault="00C34A9D" w:rsidP="00841883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rFonts w:hint="eastAsia"/>
                <w:sz w:val="24"/>
              </w:rPr>
              <w:t>2</w:t>
            </w:r>
            <w:r w:rsidR="00841883">
              <w:rPr>
                <w:rFonts w:hint="eastAsia"/>
                <w:sz w:val="24"/>
              </w:rPr>
              <w:t>2</w:t>
            </w:r>
            <w:r w:rsidRPr="00135375">
              <w:rPr>
                <w:sz w:val="24"/>
              </w:rPr>
              <w:t>-</w:t>
            </w:r>
            <w:r w:rsidR="00841883">
              <w:rPr>
                <w:rFonts w:hint="eastAsia"/>
                <w:sz w:val="24"/>
              </w:rPr>
              <w:t>A</w:t>
            </w:r>
            <w:r w:rsidRPr="00135375">
              <w:rPr>
                <w:sz w:val="24"/>
              </w:rPr>
              <w:t>-</w:t>
            </w:r>
            <w:r w:rsidR="00841883">
              <w:rPr>
                <w:rFonts w:hint="eastAsia"/>
                <w:sz w:val="24"/>
              </w:rPr>
              <w:t>16</w:t>
            </w:r>
          </w:p>
        </w:tc>
      </w:tr>
      <w:tr w:rsidR="00C34A9D" w:rsidRPr="00135375" w:rsidTr="003557F5">
        <w:trPr>
          <w:trHeight w:val="2660"/>
        </w:trPr>
        <w:tc>
          <w:tcPr>
            <w:tcW w:w="5000" w:type="pct"/>
            <w:gridSpan w:val="4"/>
            <w:tcBorders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:rsidR="00C34A9D" w:rsidRPr="00135375" w:rsidRDefault="00C34A9D" w:rsidP="003557F5">
            <w:pPr>
              <w:spacing w:line="360" w:lineRule="auto"/>
              <w:rPr>
                <w:sz w:val="24"/>
              </w:rPr>
            </w:pPr>
            <w:r w:rsidRPr="00135375">
              <w:rPr>
                <w:rFonts w:hint="eastAsia"/>
                <w:sz w:val="24"/>
              </w:rPr>
              <w:t>计量标准装置名称：</w:t>
            </w:r>
          </w:p>
          <w:p w:rsidR="00C34A9D" w:rsidRPr="00135375" w:rsidRDefault="00C34A9D" w:rsidP="003557F5">
            <w:pPr>
              <w:spacing w:line="360" w:lineRule="auto"/>
              <w:rPr>
                <w:sz w:val="24"/>
              </w:rPr>
            </w:pPr>
          </w:p>
          <w:p w:rsidR="00C34A9D" w:rsidRPr="00135375" w:rsidRDefault="00C34A9D" w:rsidP="003557F5">
            <w:pPr>
              <w:spacing w:line="360" w:lineRule="auto"/>
              <w:rPr>
                <w:sz w:val="24"/>
              </w:rPr>
            </w:pPr>
            <w:r w:rsidRPr="00135375">
              <w:rPr>
                <w:rFonts w:hint="eastAsia"/>
                <w:sz w:val="24"/>
              </w:rPr>
              <w:t>计量标准考核证书号：</w:t>
            </w:r>
          </w:p>
          <w:p w:rsidR="00C34A9D" w:rsidRPr="00135375" w:rsidRDefault="00C34A9D" w:rsidP="003557F5">
            <w:pPr>
              <w:spacing w:line="360" w:lineRule="auto"/>
              <w:rPr>
                <w:sz w:val="24"/>
              </w:rPr>
            </w:pPr>
          </w:p>
          <w:p w:rsidR="00C34A9D" w:rsidRPr="00135375" w:rsidRDefault="00C34A9D" w:rsidP="003557F5">
            <w:pPr>
              <w:spacing w:line="360" w:lineRule="auto"/>
              <w:rPr>
                <w:sz w:val="24"/>
              </w:rPr>
            </w:pPr>
            <w:r w:rsidRPr="00135375">
              <w:rPr>
                <w:rFonts w:hint="eastAsia"/>
                <w:sz w:val="24"/>
              </w:rPr>
              <w:t>计量标准考核证书有效期：</w:t>
            </w:r>
          </w:p>
          <w:p w:rsidR="00C34A9D" w:rsidRPr="00135375" w:rsidRDefault="00C34A9D" w:rsidP="003557F5">
            <w:pPr>
              <w:spacing w:line="360" w:lineRule="auto"/>
              <w:rPr>
                <w:sz w:val="24"/>
              </w:rPr>
            </w:pPr>
          </w:p>
          <w:p w:rsidR="00C34A9D" w:rsidRPr="00135375" w:rsidRDefault="00C34A9D" w:rsidP="003557F5">
            <w:pPr>
              <w:spacing w:line="360" w:lineRule="auto"/>
              <w:rPr>
                <w:sz w:val="24"/>
              </w:rPr>
            </w:pPr>
            <w:r w:rsidRPr="00135375">
              <w:rPr>
                <w:rFonts w:hint="eastAsia"/>
                <w:sz w:val="24"/>
              </w:rPr>
              <w:t>参</w:t>
            </w:r>
            <w:r w:rsidR="00CA6563">
              <w:rPr>
                <w:rFonts w:hint="eastAsia"/>
                <w:sz w:val="24"/>
              </w:rPr>
              <w:t>比</w:t>
            </w:r>
            <w:r w:rsidR="00F07A37">
              <w:rPr>
                <w:rFonts w:hint="eastAsia"/>
                <w:sz w:val="24"/>
              </w:rPr>
              <w:t>实验室</w:t>
            </w:r>
            <w:r w:rsidRPr="00135375">
              <w:rPr>
                <w:rFonts w:hint="eastAsia"/>
                <w:sz w:val="24"/>
              </w:rPr>
              <w:t>名称：</w:t>
            </w:r>
          </w:p>
          <w:p w:rsidR="00C34A9D" w:rsidRPr="00135375" w:rsidRDefault="00C34A9D" w:rsidP="003557F5">
            <w:pPr>
              <w:spacing w:line="360" w:lineRule="auto"/>
              <w:rPr>
                <w:sz w:val="24"/>
              </w:rPr>
            </w:pPr>
          </w:p>
          <w:p w:rsidR="00C34A9D" w:rsidRPr="00135375" w:rsidRDefault="00C34A9D" w:rsidP="003557F5">
            <w:pPr>
              <w:spacing w:line="360" w:lineRule="auto"/>
              <w:rPr>
                <w:sz w:val="24"/>
              </w:rPr>
            </w:pPr>
            <w:r w:rsidRPr="00135375">
              <w:rPr>
                <w:rFonts w:hint="eastAsia"/>
                <w:sz w:val="24"/>
              </w:rPr>
              <w:t>地址、邮编：</w:t>
            </w:r>
          </w:p>
          <w:p w:rsidR="00C34A9D" w:rsidRPr="00135375" w:rsidRDefault="00C34A9D" w:rsidP="003557F5">
            <w:pPr>
              <w:spacing w:line="360" w:lineRule="auto"/>
              <w:rPr>
                <w:sz w:val="24"/>
              </w:rPr>
            </w:pPr>
          </w:p>
          <w:p w:rsidR="00C34A9D" w:rsidRPr="00135375" w:rsidRDefault="00C34A9D" w:rsidP="003557F5">
            <w:pPr>
              <w:spacing w:line="360" w:lineRule="auto"/>
              <w:rPr>
                <w:sz w:val="24"/>
              </w:rPr>
            </w:pPr>
            <w:r w:rsidRPr="00135375">
              <w:rPr>
                <w:rFonts w:hint="eastAsia"/>
                <w:sz w:val="24"/>
              </w:rPr>
              <w:t>联系人：</w:t>
            </w:r>
          </w:p>
          <w:p w:rsidR="00C34A9D" w:rsidRPr="00135375" w:rsidRDefault="00C34A9D" w:rsidP="003557F5">
            <w:pPr>
              <w:spacing w:line="360" w:lineRule="auto"/>
              <w:rPr>
                <w:sz w:val="24"/>
              </w:rPr>
            </w:pPr>
          </w:p>
          <w:p w:rsidR="00C34A9D" w:rsidRPr="00135375" w:rsidRDefault="00C34A9D" w:rsidP="003557F5">
            <w:pPr>
              <w:spacing w:line="360" w:lineRule="auto"/>
              <w:rPr>
                <w:sz w:val="24"/>
              </w:rPr>
            </w:pPr>
            <w:r w:rsidRPr="00135375">
              <w:rPr>
                <w:rFonts w:hint="eastAsia"/>
                <w:sz w:val="24"/>
              </w:rPr>
              <w:t>电话</w:t>
            </w:r>
            <w:r w:rsidRPr="00135375">
              <w:rPr>
                <w:rFonts w:hint="eastAsia"/>
                <w:sz w:val="24"/>
              </w:rPr>
              <w:t>/</w:t>
            </w:r>
            <w:r w:rsidRPr="00135375">
              <w:rPr>
                <w:rFonts w:hint="eastAsia"/>
                <w:sz w:val="24"/>
              </w:rPr>
              <w:t>传真</w:t>
            </w:r>
            <w:r w:rsidRPr="00135375">
              <w:rPr>
                <w:rFonts w:hint="eastAsia"/>
                <w:sz w:val="24"/>
              </w:rPr>
              <w:t>/E-Mail</w:t>
            </w:r>
            <w:r w:rsidRPr="00135375">
              <w:rPr>
                <w:rFonts w:hint="eastAsia"/>
                <w:sz w:val="24"/>
              </w:rPr>
              <w:t>：</w:t>
            </w:r>
          </w:p>
          <w:p w:rsidR="00C34A9D" w:rsidRPr="00135375" w:rsidRDefault="00C34A9D" w:rsidP="003557F5">
            <w:pPr>
              <w:spacing w:line="360" w:lineRule="auto"/>
              <w:rPr>
                <w:sz w:val="24"/>
              </w:rPr>
            </w:pPr>
          </w:p>
        </w:tc>
      </w:tr>
      <w:tr w:rsidR="00C34A9D" w:rsidRPr="00135375" w:rsidTr="003557F5">
        <w:trPr>
          <w:cantSplit/>
          <w:trHeight w:val="1134"/>
        </w:trPr>
        <w:tc>
          <w:tcPr>
            <w:tcW w:w="5000" w:type="pct"/>
            <w:gridSpan w:val="4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:rsidR="00C34A9D" w:rsidRPr="00135375" w:rsidRDefault="00C34A9D" w:rsidP="003557F5">
            <w:pPr>
              <w:spacing w:line="360" w:lineRule="auto"/>
              <w:rPr>
                <w:sz w:val="24"/>
              </w:rPr>
            </w:pPr>
            <w:r w:rsidRPr="00135375">
              <w:rPr>
                <w:rFonts w:hint="eastAsia"/>
                <w:sz w:val="24"/>
              </w:rPr>
              <w:t>装置的测量范围和不确定度：</w:t>
            </w:r>
          </w:p>
          <w:p w:rsidR="00C34A9D" w:rsidRPr="00135375" w:rsidRDefault="00C34A9D" w:rsidP="003557F5">
            <w:pPr>
              <w:rPr>
                <w:sz w:val="24"/>
              </w:rPr>
            </w:pPr>
          </w:p>
        </w:tc>
      </w:tr>
      <w:tr w:rsidR="00C34A9D" w:rsidRPr="00135375" w:rsidTr="003557F5">
        <w:trPr>
          <w:trHeight w:val="3386"/>
        </w:trPr>
        <w:tc>
          <w:tcPr>
            <w:tcW w:w="5000" w:type="pct"/>
            <w:gridSpan w:val="4"/>
            <w:tcBorders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:rsidR="00C34A9D" w:rsidRPr="00135375" w:rsidRDefault="00C34A9D" w:rsidP="003557F5">
            <w:pPr>
              <w:rPr>
                <w:sz w:val="24"/>
              </w:rPr>
            </w:pPr>
            <w:r w:rsidRPr="00135375">
              <w:rPr>
                <w:rFonts w:hint="eastAsia"/>
                <w:sz w:val="24"/>
              </w:rPr>
              <w:t>参比</w:t>
            </w:r>
            <w:r w:rsidR="00F07A37">
              <w:rPr>
                <w:rFonts w:hint="eastAsia"/>
                <w:sz w:val="24"/>
              </w:rPr>
              <w:t>实验室</w:t>
            </w:r>
            <w:r w:rsidRPr="00135375">
              <w:rPr>
                <w:rFonts w:hint="eastAsia"/>
                <w:sz w:val="24"/>
              </w:rPr>
              <w:t>意见：</w:t>
            </w:r>
          </w:p>
          <w:p w:rsidR="00C34A9D" w:rsidRPr="00135375" w:rsidRDefault="00C34A9D" w:rsidP="003557F5">
            <w:pPr>
              <w:rPr>
                <w:sz w:val="24"/>
              </w:rPr>
            </w:pPr>
          </w:p>
          <w:p w:rsidR="00C34A9D" w:rsidRPr="00135375" w:rsidRDefault="00C34A9D" w:rsidP="003557F5">
            <w:pPr>
              <w:rPr>
                <w:sz w:val="24"/>
              </w:rPr>
            </w:pPr>
          </w:p>
          <w:p w:rsidR="00C34A9D" w:rsidRPr="00135375" w:rsidRDefault="00C34A9D" w:rsidP="003557F5">
            <w:pPr>
              <w:rPr>
                <w:sz w:val="24"/>
              </w:rPr>
            </w:pPr>
          </w:p>
          <w:p w:rsidR="00C34A9D" w:rsidRPr="00135375" w:rsidRDefault="00C34A9D" w:rsidP="003557F5">
            <w:pPr>
              <w:ind w:leftChars="700" w:left="1470"/>
              <w:rPr>
                <w:sz w:val="24"/>
              </w:rPr>
            </w:pPr>
            <w:r w:rsidRPr="00135375">
              <w:rPr>
                <w:rFonts w:hint="eastAsia"/>
                <w:sz w:val="24"/>
              </w:rPr>
              <w:t xml:space="preserve">                      </w:t>
            </w:r>
          </w:p>
          <w:p w:rsidR="00C34A9D" w:rsidRPr="00135375" w:rsidRDefault="00C34A9D" w:rsidP="003557F5">
            <w:pPr>
              <w:rPr>
                <w:sz w:val="24"/>
              </w:rPr>
            </w:pPr>
          </w:p>
          <w:p w:rsidR="00C34A9D" w:rsidRPr="00135375" w:rsidRDefault="00C34A9D" w:rsidP="003557F5">
            <w:pPr>
              <w:rPr>
                <w:sz w:val="24"/>
              </w:rPr>
            </w:pPr>
            <w:r w:rsidRPr="00135375">
              <w:rPr>
                <w:rFonts w:hint="eastAsia"/>
                <w:sz w:val="24"/>
              </w:rPr>
              <w:t xml:space="preserve">                         </w:t>
            </w:r>
            <w:r w:rsidRPr="00135375">
              <w:rPr>
                <w:rFonts w:hint="eastAsia"/>
                <w:sz w:val="24"/>
              </w:rPr>
              <w:t>（单位公章）</w:t>
            </w:r>
          </w:p>
          <w:p w:rsidR="00C34A9D" w:rsidRPr="00135375" w:rsidRDefault="00C34A9D" w:rsidP="003557F5">
            <w:pPr>
              <w:rPr>
                <w:sz w:val="24"/>
              </w:rPr>
            </w:pPr>
          </w:p>
          <w:p w:rsidR="00C34A9D" w:rsidRPr="00135375" w:rsidRDefault="00C34A9D" w:rsidP="003557F5">
            <w:pPr>
              <w:ind w:leftChars="1800" w:left="3780"/>
              <w:rPr>
                <w:sz w:val="24"/>
              </w:rPr>
            </w:pPr>
            <w:r w:rsidRPr="00135375">
              <w:rPr>
                <w:rFonts w:hint="eastAsia"/>
                <w:sz w:val="24"/>
              </w:rPr>
              <w:t>单位负责人签名：</w:t>
            </w:r>
          </w:p>
          <w:p w:rsidR="00C34A9D" w:rsidRPr="00135375" w:rsidRDefault="00C34A9D" w:rsidP="003557F5">
            <w:pPr>
              <w:rPr>
                <w:sz w:val="24"/>
              </w:rPr>
            </w:pPr>
          </w:p>
          <w:p w:rsidR="00C34A9D" w:rsidRPr="00135375" w:rsidRDefault="00C34A9D" w:rsidP="00841883">
            <w:pPr>
              <w:spacing w:afterLines="50"/>
              <w:ind w:leftChars="2700" w:left="5670"/>
              <w:rPr>
                <w:sz w:val="24"/>
              </w:rPr>
            </w:pPr>
            <w:r w:rsidRPr="00135375">
              <w:rPr>
                <w:rFonts w:hint="eastAsia"/>
                <w:sz w:val="24"/>
              </w:rPr>
              <w:t>年</w:t>
            </w:r>
            <w:r w:rsidRPr="00135375">
              <w:rPr>
                <w:rFonts w:hint="eastAsia"/>
                <w:sz w:val="24"/>
              </w:rPr>
              <w:t xml:space="preserve">    </w:t>
            </w:r>
            <w:r w:rsidRPr="00135375">
              <w:rPr>
                <w:rFonts w:hint="eastAsia"/>
                <w:sz w:val="24"/>
              </w:rPr>
              <w:t>月</w:t>
            </w:r>
            <w:r w:rsidRPr="00135375">
              <w:rPr>
                <w:rFonts w:hint="eastAsia"/>
                <w:sz w:val="24"/>
              </w:rPr>
              <w:t xml:space="preserve">    </w:t>
            </w:r>
            <w:r w:rsidRPr="00135375">
              <w:rPr>
                <w:rFonts w:hint="eastAsia"/>
                <w:sz w:val="24"/>
              </w:rPr>
              <w:t>日</w:t>
            </w:r>
          </w:p>
        </w:tc>
      </w:tr>
    </w:tbl>
    <w:p w:rsidR="00135375" w:rsidRPr="00C34A9D" w:rsidRDefault="00135375" w:rsidP="00806586">
      <w:pPr>
        <w:adjustRightInd w:val="0"/>
        <w:snapToGrid w:val="0"/>
        <w:rPr>
          <w:rFonts w:ascii="方正小标宋简体" w:eastAsia="方正小标宋简体"/>
          <w:sz w:val="24"/>
        </w:rPr>
      </w:pPr>
    </w:p>
    <w:sectPr w:rsidR="00135375" w:rsidRPr="00C34A9D" w:rsidSect="00806586">
      <w:headerReference w:type="even" r:id="rId7"/>
      <w:headerReference w:type="default" r:id="rId8"/>
      <w:footerReference w:type="even" r:id="rId9"/>
      <w:pgSz w:w="11906" w:h="16838" w:code="9"/>
      <w:pgMar w:top="1418" w:right="1474" w:bottom="851" w:left="1588" w:header="397" w:footer="1048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322A8" w:rsidRDefault="00B322A8">
      <w:r>
        <w:separator/>
      </w:r>
    </w:p>
  </w:endnote>
  <w:endnote w:type="continuationSeparator" w:id="0">
    <w:p w:rsidR="00B322A8" w:rsidRDefault="00B322A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3922" w:rsidRDefault="00D03922" w:rsidP="00BE7F0E">
    <w:pPr>
      <w:pStyle w:val="a3"/>
      <w:framePr w:wrap="around" w:vAnchor="text" w:hAnchor="margin" w:xAlign="outside" w:y="1"/>
      <w:rPr>
        <w:rStyle w:val="a4"/>
        <w:sz w:val="32"/>
      </w:rPr>
    </w:pPr>
    <w:r>
      <w:rPr>
        <w:rStyle w:val="a4"/>
        <w:rFonts w:hint="eastAsia"/>
        <w:sz w:val="28"/>
      </w:rPr>
      <w:t>─</w:t>
    </w:r>
    <w:r w:rsidR="00C87386">
      <w:rPr>
        <w:rStyle w:val="a4"/>
        <w:sz w:val="28"/>
      </w:rPr>
      <w:fldChar w:fldCharType="begin"/>
    </w:r>
    <w:r>
      <w:rPr>
        <w:rStyle w:val="a4"/>
        <w:sz w:val="28"/>
      </w:rPr>
      <w:instrText xml:space="preserve">PAGE  </w:instrText>
    </w:r>
    <w:r w:rsidR="00C87386">
      <w:rPr>
        <w:rStyle w:val="a4"/>
        <w:sz w:val="28"/>
      </w:rPr>
      <w:fldChar w:fldCharType="separate"/>
    </w:r>
    <w:r w:rsidR="00841883">
      <w:rPr>
        <w:rStyle w:val="a4"/>
        <w:noProof/>
        <w:sz w:val="28"/>
      </w:rPr>
      <w:t>2</w:t>
    </w:r>
    <w:r w:rsidR="00C87386">
      <w:rPr>
        <w:rStyle w:val="a4"/>
        <w:sz w:val="28"/>
      </w:rPr>
      <w:fldChar w:fldCharType="end"/>
    </w:r>
    <w:r>
      <w:rPr>
        <w:rStyle w:val="a4"/>
        <w:rFonts w:hint="eastAsia"/>
        <w:sz w:val="28"/>
      </w:rPr>
      <w:t>─</w:t>
    </w:r>
  </w:p>
  <w:p w:rsidR="008406C2" w:rsidRDefault="008406C2">
    <w:pPr>
      <w:pStyle w:val="a3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322A8" w:rsidRDefault="00B322A8">
      <w:r>
        <w:separator/>
      </w:r>
    </w:p>
  </w:footnote>
  <w:footnote w:type="continuationSeparator" w:id="0">
    <w:p w:rsidR="00B322A8" w:rsidRDefault="00B322A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06C2" w:rsidRDefault="008406C2" w:rsidP="00B315F2">
    <w:pPr>
      <w:pStyle w:val="a5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06C2" w:rsidRDefault="008406C2" w:rsidP="00B315F2">
    <w:pPr>
      <w:pStyle w:val="a5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8E143A"/>
    <w:multiLevelType w:val="hybridMultilevel"/>
    <w:tmpl w:val="6C22EE04"/>
    <w:lvl w:ilvl="0" w:tplc="0409000F">
      <w:start w:val="1"/>
      <w:numFmt w:val="decimal"/>
      <w:lvlText w:val="%1."/>
      <w:lvlJc w:val="left"/>
      <w:pPr>
        <w:tabs>
          <w:tab w:val="num" w:pos="2115"/>
        </w:tabs>
        <w:ind w:left="2115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2535"/>
        </w:tabs>
        <w:ind w:left="253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55"/>
        </w:tabs>
        <w:ind w:left="295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75"/>
        </w:tabs>
        <w:ind w:left="337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795"/>
        </w:tabs>
        <w:ind w:left="379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215"/>
        </w:tabs>
        <w:ind w:left="421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35"/>
        </w:tabs>
        <w:ind w:left="463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5055"/>
        </w:tabs>
        <w:ind w:left="505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475"/>
        </w:tabs>
        <w:ind w:left="5475" w:hanging="420"/>
      </w:pPr>
    </w:lvl>
  </w:abstractNum>
  <w:abstractNum w:abstractNumId="1">
    <w:nsid w:val="0C205EE7"/>
    <w:multiLevelType w:val="hybridMultilevel"/>
    <w:tmpl w:val="96E8C52A"/>
    <w:lvl w:ilvl="0" w:tplc="F834A7F6">
      <w:start w:val="1"/>
      <w:numFmt w:val="japaneseCounting"/>
      <w:lvlText w:val="%1、"/>
      <w:lvlJc w:val="left"/>
      <w:pPr>
        <w:tabs>
          <w:tab w:val="num" w:pos="960"/>
        </w:tabs>
        <w:ind w:left="96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915"/>
        </w:tabs>
        <w:ind w:left="91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335"/>
        </w:tabs>
        <w:ind w:left="1335" w:hanging="420"/>
      </w:pPr>
    </w:lvl>
    <w:lvl w:ilvl="3" w:tplc="0409000F">
      <w:start w:val="1"/>
      <w:numFmt w:val="decimal"/>
      <w:lvlText w:val="%4."/>
      <w:lvlJc w:val="left"/>
      <w:pPr>
        <w:tabs>
          <w:tab w:val="num" w:pos="1839"/>
        </w:tabs>
        <w:ind w:left="1839" w:hanging="420"/>
      </w:pPr>
      <w:rPr>
        <w:rFonts w:hint="default"/>
      </w:rPr>
    </w:lvl>
    <w:lvl w:ilvl="4" w:tplc="4CE699E2">
      <w:start w:val="4"/>
      <w:numFmt w:val="chineseCountingThousand"/>
      <w:lvlText w:val="%5、"/>
      <w:lvlJc w:val="left"/>
      <w:pPr>
        <w:tabs>
          <w:tab w:val="num" w:pos="2175"/>
        </w:tabs>
        <w:ind w:left="2175" w:hanging="420"/>
      </w:pPr>
      <w:rPr>
        <w:rFonts w:hint="eastAsia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95"/>
        </w:tabs>
        <w:ind w:left="259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15"/>
        </w:tabs>
        <w:ind w:left="301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435"/>
        </w:tabs>
        <w:ind w:left="343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855"/>
        </w:tabs>
        <w:ind w:left="3855" w:hanging="420"/>
      </w:pPr>
    </w:lvl>
  </w:abstractNum>
  <w:abstractNum w:abstractNumId="2">
    <w:nsid w:val="12F91EA7"/>
    <w:multiLevelType w:val="hybridMultilevel"/>
    <w:tmpl w:val="8F7C323E"/>
    <w:lvl w:ilvl="0" w:tplc="04090011">
      <w:start w:val="1"/>
      <w:numFmt w:val="decimal"/>
      <w:lvlText w:val="%1)"/>
      <w:lvlJc w:val="left"/>
      <w:pPr>
        <w:tabs>
          <w:tab w:val="num" w:pos="525"/>
        </w:tabs>
        <w:ind w:left="525" w:hanging="42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tabs>
          <w:tab w:val="num" w:pos="945"/>
        </w:tabs>
        <w:ind w:left="945" w:hanging="420"/>
      </w:pPr>
      <w:rPr>
        <w:rFonts w:hint="default"/>
      </w:rPr>
    </w:lvl>
    <w:lvl w:ilvl="2" w:tplc="03BEE814">
      <w:start w:val="6"/>
      <w:numFmt w:val="decimal"/>
      <w:lvlText w:val="%3、"/>
      <w:lvlJc w:val="left"/>
      <w:pPr>
        <w:tabs>
          <w:tab w:val="num" w:pos="1305"/>
        </w:tabs>
        <w:ind w:left="1305" w:hanging="360"/>
      </w:pPr>
      <w:rPr>
        <w:rFonts w:ascii="宋体" w:hAnsi="宋体"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1785"/>
        </w:tabs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205"/>
        </w:tabs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625"/>
        </w:tabs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45"/>
        </w:tabs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465"/>
        </w:tabs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885"/>
        </w:tabs>
        <w:ind w:left="3885" w:hanging="420"/>
      </w:pPr>
    </w:lvl>
  </w:abstractNum>
  <w:abstractNum w:abstractNumId="3">
    <w:nsid w:val="140E06D5"/>
    <w:multiLevelType w:val="hybridMultilevel"/>
    <w:tmpl w:val="70E80548"/>
    <w:lvl w:ilvl="0" w:tplc="6016C566">
      <w:start w:val="1"/>
      <w:numFmt w:val="decimal"/>
      <w:lvlText w:val="%1．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4">
    <w:nsid w:val="242B3C40"/>
    <w:multiLevelType w:val="hybridMultilevel"/>
    <w:tmpl w:val="C9147BC8"/>
    <w:lvl w:ilvl="0" w:tplc="0409000F">
      <w:start w:val="1"/>
      <w:numFmt w:val="decimal"/>
      <w:lvlText w:val="%1."/>
      <w:lvlJc w:val="left"/>
      <w:pPr>
        <w:tabs>
          <w:tab w:val="num" w:pos="1980"/>
        </w:tabs>
        <w:ind w:left="1980" w:hanging="420"/>
      </w:pPr>
    </w:lvl>
    <w:lvl w:ilvl="1" w:tplc="04090011">
      <w:start w:val="1"/>
      <w:numFmt w:val="decimal"/>
      <w:lvlText w:val="%2)"/>
      <w:lvlJc w:val="left"/>
      <w:pPr>
        <w:tabs>
          <w:tab w:val="num" w:pos="2400"/>
        </w:tabs>
        <w:ind w:left="24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20"/>
        </w:tabs>
        <w:ind w:left="28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660"/>
        </w:tabs>
        <w:ind w:left="36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00"/>
        </w:tabs>
        <w:ind w:left="45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920"/>
        </w:tabs>
        <w:ind w:left="49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340"/>
        </w:tabs>
        <w:ind w:left="5340" w:hanging="420"/>
      </w:pPr>
    </w:lvl>
  </w:abstractNum>
  <w:abstractNum w:abstractNumId="5">
    <w:nsid w:val="4AD21A56"/>
    <w:multiLevelType w:val="hybridMultilevel"/>
    <w:tmpl w:val="02DAE2E8"/>
    <w:lvl w:ilvl="0" w:tplc="ED06AAEE">
      <w:start w:val="1"/>
      <w:numFmt w:val="decimal"/>
      <w:lvlText w:val="%1、"/>
      <w:lvlJc w:val="left"/>
      <w:pPr>
        <w:tabs>
          <w:tab w:val="num" w:pos="1282"/>
        </w:tabs>
        <w:ind w:left="1282" w:hanging="720"/>
      </w:pPr>
      <w:rPr>
        <w:rFonts w:hint="eastAsia"/>
      </w:rPr>
    </w:lvl>
    <w:lvl w:ilvl="1" w:tplc="0FA0B520">
      <w:start w:val="1"/>
      <w:numFmt w:val="decimal"/>
      <w:lvlText w:val="%2)"/>
      <w:lvlJc w:val="left"/>
      <w:pPr>
        <w:tabs>
          <w:tab w:val="num" w:pos="757"/>
        </w:tabs>
        <w:ind w:left="0" w:firstLine="397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22"/>
        </w:tabs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42"/>
        </w:tabs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62"/>
        </w:tabs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82"/>
        </w:tabs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02"/>
        </w:tabs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22"/>
        </w:tabs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42"/>
        </w:tabs>
        <w:ind w:left="4342" w:hanging="420"/>
      </w:pPr>
    </w:lvl>
  </w:abstractNum>
  <w:abstractNum w:abstractNumId="6">
    <w:nsid w:val="4BB40DFB"/>
    <w:multiLevelType w:val="hybridMultilevel"/>
    <w:tmpl w:val="01E27260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>
    <w:nsid w:val="50062DB9"/>
    <w:multiLevelType w:val="hybridMultilevel"/>
    <w:tmpl w:val="A7644E7A"/>
    <w:lvl w:ilvl="0" w:tplc="0409000F">
      <w:start w:val="1"/>
      <w:numFmt w:val="decimal"/>
      <w:lvlText w:val="%1."/>
      <w:lvlJc w:val="left"/>
      <w:pPr>
        <w:tabs>
          <w:tab w:val="num" w:pos="2235"/>
        </w:tabs>
        <w:ind w:left="2235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2655"/>
        </w:tabs>
        <w:ind w:left="265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075"/>
        </w:tabs>
        <w:ind w:left="307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95"/>
        </w:tabs>
        <w:ind w:left="349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915"/>
        </w:tabs>
        <w:ind w:left="391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35"/>
        </w:tabs>
        <w:ind w:left="433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55"/>
        </w:tabs>
        <w:ind w:left="475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5175"/>
        </w:tabs>
        <w:ind w:left="517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595"/>
        </w:tabs>
        <w:ind w:left="5595" w:hanging="420"/>
      </w:pPr>
    </w:lvl>
  </w:abstractNum>
  <w:abstractNum w:abstractNumId="8">
    <w:nsid w:val="55D2232B"/>
    <w:multiLevelType w:val="hybridMultilevel"/>
    <w:tmpl w:val="842C04B4"/>
    <w:lvl w:ilvl="0" w:tplc="0BE21D90">
      <w:start w:val="1"/>
      <w:numFmt w:val="japaneseCounting"/>
      <w:lvlText w:val="%1、"/>
      <w:lvlJc w:val="left"/>
      <w:pPr>
        <w:tabs>
          <w:tab w:val="num" w:pos="1350"/>
        </w:tabs>
        <w:ind w:left="1350" w:hanging="720"/>
      </w:pPr>
      <w:rPr>
        <w:rFonts w:hint="default"/>
      </w:rPr>
    </w:lvl>
    <w:lvl w:ilvl="1" w:tplc="E09ECDA2">
      <w:start w:val="1"/>
      <w:numFmt w:val="japaneseCounting"/>
      <w:lvlText w:val="（%2）"/>
      <w:lvlJc w:val="left"/>
      <w:pPr>
        <w:tabs>
          <w:tab w:val="num" w:pos="1905"/>
        </w:tabs>
        <w:ind w:left="1905" w:hanging="855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</w:lvl>
  </w:abstractNum>
  <w:abstractNum w:abstractNumId="9">
    <w:nsid w:val="579700E2"/>
    <w:multiLevelType w:val="hybridMultilevel"/>
    <w:tmpl w:val="7E48FA74"/>
    <w:lvl w:ilvl="0" w:tplc="0EC4D71A">
      <w:start w:val="1"/>
      <w:numFmt w:val="bullet"/>
      <w:lvlText w:val=""/>
      <w:lvlJc w:val="left"/>
      <w:pPr>
        <w:tabs>
          <w:tab w:val="num" w:pos="1317"/>
        </w:tabs>
        <w:ind w:left="1317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0">
    <w:nsid w:val="6C281644"/>
    <w:multiLevelType w:val="hybridMultilevel"/>
    <w:tmpl w:val="DA349DC0"/>
    <w:lvl w:ilvl="0" w:tplc="04090011">
      <w:start w:val="1"/>
      <w:numFmt w:val="decimal"/>
      <w:lvlText w:val="%1)"/>
      <w:lvlJc w:val="left"/>
      <w:pPr>
        <w:tabs>
          <w:tab w:val="num" w:pos="1365"/>
        </w:tabs>
        <w:ind w:left="1365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785"/>
        </w:tabs>
        <w:ind w:left="178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05"/>
        </w:tabs>
        <w:ind w:left="220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25"/>
        </w:tabs>
        <w:ind w:left="262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045"/>
        </w:tabs>
        <w:ind w:left="304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65"/>
        </w:tabs>
        <w:ind w:left="346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85"/>
        </w:tabs>
        <w:ind w:left="388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305"/>
        </w:tabs>
        <w:ind w:left="430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725"/>
        </w:tabs>
        <w:ind w:left="4725" w:hanging="420"/>
      </w:pPr>
    </w:lvl>
  </w:abstractNum>
  <w:abstractNum w:abstractNumId="11">
    <w:nsid w:val="73FA0EB4"/>
    <w:multiLevelType w:val="hybridMultilevel"/>
    <w:tmpl w:val="7874801E"/>
    <w:lvl w:ilvl="0" w:tplc="0409000F">
      <w:start w:val="1"/>
      <w:numFmt w:val="decimal"/>
      <w:lvlText w:val="%1."/>
      <w:lvlJc w:val="left"/>
      <w:pPr>
        <w:tabs>
          <w:tab w:val="num" w:pos="1980"/>
        </w:tabs>
        <w:ind w:left="198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2400"/>
        </w:tabs>
        <w:ind w:left="24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20"/>
        </w:tabs>
        <w:ind w:left="28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660"/>
        </w:tabs>
        <w:ind w:left="36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00"/>
        </w:tabs>
        <w:ind w:left="45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920"/>
        </w:tabs>
        <w:ind w:left="49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340"/>
        </w:tabs>
        <w:ind w:left="5340" w:hanging="420"/>
      </w:pPr>
    </w:lvl>
  </w:abstractNum>
  <w:num w:numId="1">
    <w:abstractNumId w:val="8"/>
  </w:num>
  <w:num w:numId="2">
    <w:abstractNumId w:val="5"/>
  </w:num>
  <w:num w:numId="3">
    <w:abstractNumId w:val="3"/>
  </w:num>
  <w:num w:numId="4">
    <w:abstractNumId w:val="1"/>
  </w:num>
  <w:num w:numId="5">
    <w:abstractNumId w:val="11"/>
  </w:num>
  <w:num w:numId="6">
    <w:abstractNumId w:val="0"/>
  </w:num>
  <w:num w:numId="7">
    <w:abstractNumId w:val="7"/>
  </w:num>
  <w:num w:numId="8">
    <w:abstractNumId w:val="4"/>
  </w:num>
  <w:num w:numId="9">
    <w:abstractNumId w:val="2"/>
  </w:num>
  <w:num w:numId="10">
    <w:abstractNumId w:val="10"/>
  </w:num>
  <w:num w:numId="11">
    <w:abstractNumId w:val="6"/>
  </w:num>
  <w:num w:numId="12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 w:grammar="clean"/>
  <w:attachedTemplate r:id="rId1"/>
  <w:stylePaneFormatFilter w:val="3F01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7648B"/>
    <w:rsid w:val="0000745F"/>
    <w:rsid w:val="000224BF"/>
    <w:rsid w:val="000313B6"/>
    <w:rsid w:val="00034815"/>
    <w:rsid w:val="000523E0"/>
    <w:rsid w:val="00055EDC"/>
    <w:rsid w:val="00060133"/>
    <w:rsid w:val="000619EE"/>
    <w:rsid w:val="000654D6"/>
    <w:rsid w:val="00073F01"/>
    <w:rsid w:val="00081545"/>
    <w:rsid w:val="0008208B"/>
    <w:rsid w:val="000A0367"/>
    <w:rsid w:val="000A3520"/>
    <w:rsid w:val="000B4F58"/>
    <w:rsid w:val="000C3844"/>
    <w:rsid w:val="000C5D79"/>
    <w:rsid w:val="000C63AF"/>
    <w:rsid w:val="000C7565"/>
    <w:rsid w:val="000E42B2"/>
    <w:rsid w:val="000F1164"/>
    <w:rsid w:val="000F577A"/>
    <w:rsid w:val="00135375"/>
    <w:rsid w:val="00172152"/>
    <w:rsid w:val="00190A5F"/>
    <w:rsid w:val="00194DE3"/>
    <w:rsid w:val="001C63A8"/>
    <w:rsid w:val="001C693A"/>
    <w:rsid w:val="001E1786"/>
    <w:rsid w:val="00234A20"/>
    <w:rsid w:val="00235148"/>
    <w:rsid w:val="00236A75"/>
    <w:rsid w:val="002603A0"/>
    <w:rsid w:val="00266FFA"/>
    <w:rsid w:val="00267E87"/>
    <w:rsid w:val="0029272B"/>
    <w:rsid w:val="00294603"/>
    <w:rsid w:val="0029553B"/>
    <w:rsid w:val="002A5483"/>
    <w:rsid w:val="002B6E7A"/>
    <w:rsid w:val="002C07CD"/>
    <w:rsid w:val="002C30B3"/>
    <w:rsid w:val="002D3764"/>
    <w:rsid w:val="002E0079"/>
    <w:rsid w:val="002F67D8"/>
    <w:rsid w:val="002F71A5"/>
    <w:rsid w:val="00302682"/>
    <w:rsid w:val="0030330F"/>
    <w:rsid w:val="0031623A"/>
    <w:rsid w:val="00323C3C"/>
    <w:rsid w:val="0034729D"/>
    <w:rsid w:val="00361CE8"/>
    <w:rsid w:val="00361E25"/>
    <w:rsid w:val="003716A0"/>
    <w:rsid w:val="003A224A"/>
    <w:rsid w:val="003A48C2"/>
    <w:rsid w:val="003C19B5"/>
    <w:rsid w:val="004149CB"/>
    <w:rsid w:val="0043165F"/>
    <w:rsid w:val="0043381D"/>
    <w:rsid w:val="004358EB"/>
    <w:rsid w:val="0044072C"/>
    <w:rsid w:val="004762B0"/>
    <w:rsid w:val="004A76BA"/>
    <w:rsid w:val="004B7CED"/>
    <w:rsid w:val="004D45B4"/>
    <w:rsid w:val="004E469E"/>
    <w:rsid w:val="004F6F55"/>
    <w:rsid w:val="00505103"/>
    <w:rsid w:val="005120CF"/>
    <w:rsid w:val="00521B09"/>
    <w:rsid w:val="0052647B"/>
    <w:rsid w:val="005439EC"/>
    <w:rsid w:val="00547790"/>
    <w:rsid w:val="005731B0"/>
    <w:rsid w:val="00576D1A"/>
    <w:rsid w:val="00577C6C"/>
    <w:rsid w:val="00594DDB"/>
    <w:rsid w:val="005A15E9"/>
    <w:rsid w:val="005B168B"/>
    <w:rsid w:val="005C7AC0"/>
    <w:rsid w:val="005D0392"/>
    <w:rsid w:val="005D1F1A"/>
    <w:rsid w:val="005D6E21"/>
    <w:rsid w:val="005E4BCA"/>
    <w:rsid w:val="005E7695"/>
    <w:rsid w:val="005F1CFB"/>
    <w:rsid w:val="00626FB4"/>
    <w:rsid w:val="00637FF9"/>
    <w:rsid w:val="00657F5C"/>
    <w:rsid w:val="00664736"/>
    <w:rsid w:val="00685413"/>
    <w:rsid w:val="00690B62"/>
    <w:rsid w:val="00690CA5"/>
    <w:rsid w:val="006A3F0E"/>
    <w:rsid w:val="006E2EE9"/>
    <w:rsid w:val="006F45DE"/>
    <w:rsid w:val="006F4CC5"/>
    <w:rsid w:val="006F7465"/>
    <w:rsid w:val="006F7C87"/>
    <w:rsid w:val="0070156D"/>
    <w:rsid w:val="00701F3A"/>
    <w:rsid w:val="00736291"/>
    <w:rsid w:val="00753A4A"/>
    <w:rsid w:val="00762E4C"/>
    <w:rsid w:val="00766F5D"/>
    <w:rsid w:val="00767512"/>
    <w:rsid w:val="0077569D"/>
    <w:rsid w:val="007758E5"/>
    <w:rsid w:val="007A6213"/>
    <w:rsid w:val="007A6E36"/>
    <w:rsid w:val="007D15FC"/>
    <w:rsid w:val="007D73BC"/>
    <w:rsid w:val="007E14EB"/>
    <w:rsid w:val="007E726A"/>
    <w:rsid w:val="007F275B"/>
    <w:rsid w:val="00806586"/>
    <w:rsid w:val="008225EB"/>
    <w:rsid w:val="008406C2"/>
    <w:rsid w:val="00841883"/>
    <w:rsid w:val="0085082C"/>
    <w:rsid w:val="00873BA4"/>
    <w:rsid w:val="00886B47"/>
    <w:rsid w:val="00896CFD"/>
    <w:rsid w:val="008A0371"/>
    <w:rsid w:val="008D3DF2"/>
    <w:rsid w:val="008E39BB"/>
    <w:rsid w:val="008F3A81"/>
    <w:rsid w:val="008F681D"/>
    <w:rsid w:val="008F756F"/>
    <w:rsid w:val="009377C7"/>
    <w:rsid w:val="009441F7"/>
    <w:rsid w:val="00961EF5"/>
    <w:rsid w:val="0097648B"/>
    <w:rsid w:val="009767A4"/>
    <w:rsid w:val="009970BD"/>
    <w:rsid w:val="00A46C6B"/>
    <w:rsid w:val="00A60327"/>
    <w:rsid w:val="00A7020A"/>
    <w:rsid w:val="00A74690"/>
    <w:rsid w:val="00A77895"/>
    <w:rsid w:val="00A872CC"/>
    <w:rsid w:val="00A9753A"/>
    <w:rsid w:val="00AA17DD"/>
    <w:rsid w:val="00AA47A8"/>
    <w:rsid w:val="00AB05C5"/>
    <w:rsid w:val="00AE21B0"/>
    <w:rsid w:val="00AF0A6A"/>
    <w:rsid w:val="00B12031"/>
    <w:rsid w:val="00B315F2"/>
    <w:rsid w:val="00B322A8"/>
    <w:rsid w:val="00B378D8"/>
    <w:rsid w:val="00B51206"/>
    <w:rsid w:val="00B62B9E"/>
    <w:rsid w:val="00B66F54"/>
    <w:rsid w:val="00B90BB5"/>
    <w:rsid w:val="00BA22ED"/>
    <w:rsid w:val="00BA7F0F"/>
    <w:rsid w:val="00BB4EEA"/>
    <w:rsid w:val="00BC7BA7"/>
    <w:rsid w:val="00BD07BA"/>
    <w:rsid w:val="00BE4BF2"/>
    <w:rsid w:val="00BE7F0E"/>
    <w:rsid w:val="00C30CBE"/>
    <w:rsid w:val="00C31CAA"/>
    <w:rsid w:val="00C34A9D"/>
    <w:rsid w:val="00C539DC"/>
    <w:rsid w:val="00C605C5"/>
    <w:rsid w:val="00C666F0"/>
    <w:rsid w:val="00C87386"/>
    <w:rsid w:val="00CA1A55"/>
    <w:rsid w:val="00CA6563"/>
    <w:rsid w:val="00CA6C0D"/>
    <w:rsid w:val="00CD33AD"/>
    <w:rsid w:val="00CE7C36"/>
    <w:rsid w:val="00D03922"/>
    <w:rsid w:val="00D1094C"/>
    <w:rsid w:val="00D44484"/>
    <w:rsid w:val="00D462BC"/>
    <w:rsid w:val="00D50914"/>
    <w:rsid w:val="00D86D77"/>
    <w:rsid w:val="00DE0BDD"/>
    <w:rsid w:val="00DF4EC2"/>
    <w:rsid w:val="00DF6012"/>
    <w:rsid w:val="00E25BB0"/>
    <w:rsid w:val="00E30C98"/>
    <w:rsid w:val="00E43D56"/>
    <w:rsid w:val="00E654FA"/>
    <w:rsid w:val="00E86D8F"/>
    <w:rsid w:val="00E93196"/>
    <w:rsid w:val="00E9367F"/>
    <w:rsid w:val="00EA6D74"/>
    <w:rsid w:val="00EA6E99"/>
    <w:rsid w:val="00EC77E5"/>
    <w:rsid w:val="00EE6B72"/>
    <w:rsid w:val="00EF12B8"/>
    <w:rsid w:val="00F07676"/>
    <w:rsid w:val="00F07A37"/>
    <w:rsid w:val="00F151FE"/>
    <w:rsid w:val="00F257B8"/>
    <w:rsid w:val="00F3561D"/>
    <w:rsid w:val="00F376A8"/>
    <w:rsid w:val="00F5548A"/>
    <w:rsid w:val="00F652C3"/>
    <w:rsid w:val="00F822F5"/>
    <w:rsid w:val="00FA5FA8"/>
    <w:rsid w:val="00FD3EDA"/>
    <w:rsid w:val="00FD57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Table Web 2" w:semiHidden="0" w:unhideWhenUsed="0"/>
    <w:lsdException w:name="Table Web 3" w:semiHidden="0" w:unhideWhenUsed="0"/>
    <w:lsdException w:name="Balloon Text" w:semiHidden="0" w:unhideWhenUsed="0"/>
    <w:lsdException w:name="Table Grid" w:semiHidden="0" w:unhideWhenUsed="0"/>
    <w:lsdException w:name="Table Theme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4736"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link w:val="3Char"/>
    <w:unhideWhenUsed/>
    <w:qFormat/>
    <w:rsid w:val="00302682"/>
    <w:pPr>
      <w:keepNext/>
      <w:keepLines/>
      <w:spacing w:line="413" w:lineRule="auto"/>
      <w:outlineLvl w:val="2"/>
    </w:pPr>
    <w:rPr>
      <w:rFonts w:ascii="Calibri" w:hAnsi="Calibri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6647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rsid w:val="00664736"/>
  </w:style>
  <w:style w:type="paragraph" w:styleId="a5">
    <w:name w:val="header"/>
    <w:basedOn w:val="a"/>
    <w:link w:val="Char0"/>
    <w:uiPriority w:val="99"/>
    <w:rsid w:val="006647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Date"/>
    <w:basedOn w:val="a"/>
    <w:next w:val="a"/>
    <w:link w:val="Char1"/>
    <w:rsid w:val="00664736"/>
    <w:pPr>
      <w:ind w:leftChars="2500" w:left="100"/>
    </w:pPr>
    <w:rPr>
      <w:rFonts w:ascii="宋体" w:hAnsi="宋体"/>
      <w:sz w:val="28"/>
    </w:rPr>
  </w:style>
  <w:style w:type="paragraph" w:customStyle="1" w:styleId="Char2">
    <w:name w:val="Char"/>
    <w:autoRedefine/>
    <w:rsid w:val="00A77895"/>
    <w:pPr>
      <w:widowControl w:val="0"/>
      <w:spacing w:line="300" w:lineRule="auto"/>
      <w:ind w:firstLineChars="200" w:firstLine="480"/>
      <w:jc w:val="both"/>
    </w:pPr>
    <w:rPr>
      <w:rFonts w:eastAsia="仿宋_GB2312"/>
      <w:noProof/>
      <w:kern w:val="2"/>
      <w:sz w:val="24"/>
      <w:szCs w:val="24"/>
    </w:rPr>
  </w:style>
  <w:style w:type="paragraph" w:styleId="a7">
    <w:name w:val="Normal (Web)"/>
    <w:basedOn w:val="a"/>
    <w:rsid w:val="00055ED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8">
    <w:name w:val="Plain Text"/>
    <w:basedOn w:val="a"/>
    <w:link w:val="Char3"/>
    <w:rsid w:val="00055EDC"/>
    <w:rPr>
      <w:rFonts w:ascii="宋体" w:hAnsi="Courier New"/>
      <w:szCs w:val="20"/>
    </w:rPr>
  </w:style>
  <w:style w:type="character" w:customStyle="1" w:styleId="Char3">
    <w:name w:val="纯文本 Char"/>
    <w:basedOn w:val="a0"/>
    <w:link w:val="a8"/>
    <w:rsid w:val="00055EDC"/>
    <w:rPr>
      <w:rFonts w:ascii="宋体" w:hAnsi="Courier New"/>
      <w:kern w:val="2"/>
      <w:sz w:val="21"/>
    </w:rPr>
  </w:style>
  <w:style w:type="paragraph" w:styleId="a9">
    <w:name w:val="Balloon Text"/>
    <w:basedOn w:val="a"/>
    <w:link w:val="Char4"/>
    <w:rsid w:val="00DF4EC2"/>
    <w:rPr>
      <w:sz w:val="18"/>
      <w:szCs w:val="18"/>
    </w:rPr>
  </w:style>
  <w:style w:type="character" w:customStyle="1" w:styleId="Char4">
    <w:name w:val="批注框文本 Char"/>
    <w:basedOn w:val="a0"/>
    <w:link w:val="a9"/>
    <w:rsid w:val="00DF4EC2"/>
    <w:rPr>
      <w:kern w:val="2"/>
      <w:sz w:val="18"/>
      <w:szCs w:val="18"/>
    </w:rPr>
  </w:style>
  <w:style w:type="paragraph" w:styleId="aa">
    <w:name w:val="Body Text Indent"/>
    <w:basedOn w:val="a"/>
    <w:link w:val="Char5"/>
    <w:rsid w:val="007E726A"/>
    <w:pPr>
      <w:spacing w:line="500" w:lineRule="exact"/>
      <w:ind w:leftChars="200" w:left="420" w:firstLineChars="200" w:firstLine="480"/>
    </w:pPr>
    <w:rPr>
      <w:rFonts w:ascii="幼圆" w:eastAsia="幼圆"/>
      <w:sz w:val="24"/>
    </w:rPr>
  </w:style>
  <w:style w:type="character" w:customStyle="1" w:styleId="Char5">
    <w:name w:val="正文文本缩进 Char"/>
    <w:basedOn w:val="a0"/>
    <w:link w:val="aa"/>
    <w:rsid w:val="007E726A"/>
    <w:rPr>
      <w:rFonts w:ascii="幼圆" w:eastAsia="幼圆"/>
      <w:kern w:val="2"/>
      <w:sz w:val="24"/>
      <w:szCs w:val="24"/>
    </w:rPr>
  </w:style>
  <w:style w:type="paragraph" w:styleId="30">
    <w:name w:val="Body Text Indent 3"/>
    <w:basedOn w:val="a"/>
    <w:link w:val="3Char0"/>
    <w:rsid w:val="007E726A"/>
    <w:pPr>
      <w:spacing w:line="500" w:lineRule="exact"/>
      <w:ind w:firstLineChars="200" w:firstLine="480"/>
    </w:pPr>
    <w:rPr>
      <w:rFonts w:ascii="幼圆" w:eastAsia="幼圆"/>
      <w:sz w:val="24"/>
    </w:rPr>
  </w:style>
  <w:style w:type="character" w:customStyle="1" w:styleId="3Char0">
    <w:name w:val="正文文本缩进 3 Char"/>
    <w:basedOn w:val="a0"/>
    <w:link w:val="30"/>
    <w:rsid w:val="007E726A"/>
    <w:rPr>
      <w:rFonts w:ascii="幼圆" w:eastAsia="幼圆"/>
      <w:kern w:val="2"/>
      <w:sz w:val="24"/>
      <w:szCs w:val="24"/>
    </w:rPr>
  </w:style>
  <w:style w:type="character" w:customStyle="1" w:styleId="apple-style-span">
    <w:name w:val="apple-style-span"/>
    <w:basedOn w:val="a0"/>
    <w:rsid w:val="00F652C3"/>
  </w:style>
  <w:style w:type="character" w:styleId="ab">
    <w:name w:val="Hyperlink"/>
    <w:basedOn w:val="a0"/>
    <w:rsid w:val="00F652C3"/>
    <w:rPr>
      <w:color w:val="0000FF"/>
      <w:u w:val="single"/>
    </w:rPr>
  </w:style>
  <w:style w:type="character" w:customStyle="1" w:styleId="Char">
    <w:name w:val="页脚 Char"/>
    <w:basedOn w:val="a0"/>
    <w:link w:val="a3"/>
    <w:uiPriority w:val="99"/>
    <w:rsid w:val="000224BF"/>
    <w:rPr>
      <w:kern w:val="2"/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D03922"/>
    <w:rPr>
      <w:kern w:val="2"/>
      <w:sz w:val="18"/>
      <w:szCs w:val="18"/>
    </w:rPr>
  </w:style>
  <w:style w:type="character" w:customStyle="1" w:styleId="Char1">
    <w:name w:val="日期 Char"/>
    <w:basedOn w:val="a0"/>
    <w:link w:val="a6"/>
    <w:rsid w:val="006F7465"/>
    <w:rPr>
      <w:rFonts w:ascii="宋体" w:hAnsi="宋体"/>
      <w:kern w:val="2"/>
      <w:sz w:val="28"/>
      <w:szCs w:val="24"/>
    </w:rPr>
  </w:style>
  <w:style w:type="character" w:customStyle="1" w:styleId="3Char">
    <w:name w:val="标题 3 Char"/>
    <w:basedOn w:val="a0"/>
    <w:link w:val="3"/>
    <w:rsid w:val="00302682"/>
    <w:rPr>
      <w:rFonts w:ascii="Calibri" w:eastAsia="宋体" w:hAnsi="Calibri" w:cs="Times New Roman"/>
      <w:b/>
      <w:kern w:val="2"/>
      <w:sz w:val="32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704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15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09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48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5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1150;&#20844;\&#27169;&#29256;\&#38498;&#32418;&#22836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院红头</Template>
  <TotalTime>21</TotalTime>
  <Pages>1</Pages>
  <Words>34</Words>
  <Characters>199</Characters>
  <Application>Microsoft Office Word</Application>
  <DocSecurity>0</DocSecurity>
  <Lines>1</Lines>
  <Paragraphs>1</Paragraphs>
  <ScaleCrop>false</ScaleCrop>
  <Company>simt</Company>
  <LinksUpToDate>false</LinksUpToDate>
  <CharactersWithSpaces>232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沪计测〔2006〕第077号</dc:title>
  <dc:creator>邢可可</dc:creator>
  <cp:lastModifiedBy>admin</cp:lastModifiedBy>
  <cp:revision>6</cp:revision>
  <cp:lastPrinted>2020-05-14T08:23:00Z</cp:lastPrinted>
  <dcterms:created xsi:type="dcterms:W3CDTF">2021-04-05T14:36:00Z</dcterms:created>
  <dcterms:modified xsi:type="dcterms:W3CDTF">2022-05-10T08:31:00Z</dcterms:modified>
</cp:coreProperties>
</file>